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BB0AB" w14:textId="77777777" w:rsidR="005A2225" w:rsidRPr="005E013A" w:rsidRDefault="009C69C4" w:rsidP="0075449F">
      <w:pPr>
        <w:pStyle w:val="Naslov1"/>
        <w:rPr>
          <w:rFonts w:ascii="Calibri" w:hAnsi="Calibri" w:cs="Tahoma"/>
          <w:sz w:val="48"/>
          <w:szCs w:val="48"/>
          <w:lang w:val="es-ES"/>
        </w:rPr>
      </w:pPr>
      <w:r w:rsidRPr="005E013A">
        <w:rPr>
          <w:rFonts w:ascii="Calibri" w:hAnsi="Calibri" w:cs="Tahoma"/>
          <w:sz w:val="48"/>
          <w:szCs w:val="48"/>
          <w:lang w:val="es-ES"/>
        </w:rPr>
        <w:t xml:space="preserve">PRIJAVA  </w:t>
      </w:r>
      <w:r w:rsidR="0075449F">
        <w:rPr>
          <w:rFonts w:ascii="Calibri" w:hAnsi="Calibri" w:cs="Tahoma"/>
          <w:sz w:val="48"/>
          <w:szCs w:val="48"/>
          <w:lang w:val="es-ES"/>
        </w:rPr>
        <w:t xml:space="preserve">IGRAČA </w:t>
      </w:r>
      <w:r w:rsidRPr="005E013A">
        <w:rPr>
          <w:rFonts w:ascii="Calibri" w:hAnsi="Calibri" w:cs="Tahoma"/>
          <w:sz w:val="48"/>
          <w:szCs w:val="48"/>
          <w:lang w:val="es-ES"/>
        </w:rPr>
        <w:t>ZA  GRADSKU LIGU</w:t>
      </w:r>
      <w:r w:rsidR="005A2225" w:rsidRPr="005E013A">
        <w:rPr>
          <w:rFonts w:ascii="Calibri" w:hAnsi="Calibri" w:cs="Tahoma"/>
          <w:sz w:val="48"/>
          <w:szCs w:val="48"/>
          <w:lang w:val="es-ES"/>
        </w:rPr>
        <w:t xml:space="preserve"> </w:t>
      </w:r>
    </w:p>
    <w:p w14:paraId="1BB576ED" w14:textId="7429D9D0" w:rsidR="005A2225" w:rsidRDefault="005A2225" w:rsidP="005A2225">
      <w:pPr>
        <w:pStyle w:val="Naslov1"/>
        <w:rPr>
          <w:rFonts w:ascii="Calibri" w:hAnsi="Calibri" w:cs="Tahoma"/>
          <w:sz w:val="48"/>
          <w:szCs w:val="48"/>
          <w:lang w:val="es-ES"/>
        </w:rPr>
      </w:pPr>
      <w:r w:rsidRPr="005E013A">
        <w:rPr>
          <w:rFonts w:ascii="Calibri" w:hAnsi="Calibri" w:cs="Tahoma"/>
          <w:sz w:val="48"/>
          <w:szCs w:val="48"/>
          <w:lang w:val="es-ES"/>
        </w:rPr>
        <w:t>20</w:t>
      </w:r>
      <w:r w:rsidR="00B94C76">
        <w:rPr>
          <w:rFonts w:ascii="Calibri" w:hAnsi="Calibri" w:cs="Tahoma"/>
          <w:sz w:val="48"/>
          <w:szCs w:val="48"/>
          <w:lang w:val="es-ES"/>
        </w:rPr>
        <w:t>22</w:t>
      </w:r>
      <w:r w:rsidRPr="005E013A">
        <w:rPr>
          <w:rFonts w:ascii="Calibri" w:hAnsi="Calibri" w:cs="Tahoma"/>
          <w:sz w:val="48"/>
          <w:szCs w:val="48"/>
          <w:lang w:val="es-ES"/>
        </w:rPr>
        <w:t>.</w:t>
      </w:r>
    </w:p>
    <w:p w14:paraId="0495F022" w14:textId="072A0DAA" w:rsidR="00B94C76" w:rsidRDefault="00B94C76" w:rsidP="00B94C76">
      <w:pPr>
        <w:rPr>
          <w:lang w:val="es-ES"/>
        </w:rPr>
      </w:pPr>
    </w:p>
    <w:p w14:paraId="735AE6E8" w14:textId="513F2EFC" w:rsidR="00B94C76" w:rsidRPr="00B94C76" w:rsidRDefault="00B94C76" w:rsidP="003A3E86">
      <w:pPr>
        <w:jc w:val="center"/>
        <w:rPr>
          <w:rFonts w:ascii="Tahoma" w:hAnsi="Tahoma" w:cs="Tahoma"/>
          <w:b/>
          <w:bCs/>
          <w:sz w:val="40"/>
          <w:szCs w:val="40"/>
          <w:lang w:val="es-ES"/>
        </w:rPr>
      </w:pPr>
      <w:r w:rsidRPr="00B94C76">
        <w:rPr>
          <w:rFonts w:ascii="Tahoma" w:hAnsi="Tahoma" w:cs="Tahoma"/>
          <w:b/>
          <w:bCs/>
          <w:sz w:val="40"/>
          <w:szCs w:val="40"/>
          <w:lang w:val="es-ES"/>
        </w:rPr>
        <w:t>4 x 120         NARODNI NAČIN</w:t>
      </w:r>
    </w:p>
    <w:p w14:paraId="1BA01DAB" w14:textId="77777777" w:rsidR="009C69C4" w:rsidRPr="005E013A" w:rsidRDefault="009C69C4">
      <w:pPr>
        <w:jc w:val="center"/>
        <w:rPr>
          <w:rFonts w:ascii="Calibri" w:hAnsi="Calibri" w:cs="Tahoma"/>
          <w:b/>
          <w:lang w:val="es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2"/>
      </w:tblGrid>
      <w:tr w:rsidR="005A2225" w:rsidRPr="003437A1" w14:paraId="01835560" w14:textId="77777777" w:rsidTr="003437A1">
        <w:trPr>
          <w:trHeight w:val="1077"/>
          <w:jc w:val="center"/>
        </w:trPr>
        <w:tc>
          <w:tcPr>
            <w:tcW w:w="8732" w:type="dxa"/>
            <w:vAlign w:val="center"/>
          </w:tcPr>
          <w:p w14:paraId="33D4B07C" w14:textId="146F21AF" w:rsidR="00491B58" w:rsidRPr="00491B58" w:rsidRDefault="00491B58" w:rsidP="003437A1">
            <w:pPr>
              <w:jc w:val="center"/>
              <w:rPr>
                <w:rFonts w:ascii="Calibri" w:hAnsi="Calibri" w:cs="Tahoma"/>
                <w:b/>
                <w:sz w:val="48"/>
                <w:szCs w:val="48"/>
                <w:lang w:val="es-ES"/>
              </w:rPr>
            </w:pPr>
          </w:p>
        </w:tc>
      </w:tr>
    </w:tbl>
    <w:p w14:paraId="266EEC90" w14:textId="77777777" w:rsidR="009C69C4" w:rsidRPr="005E013A" w:rsidRDefault="009C69C4">
      <w:pPr>
        <w:jc w:val="center"/>
        <w:rPr>
          <w:rFonts w:ascii="Calibri" w:hAnsi="Calibri" w:cs="Tahoma"/>
          <w:bCs/>
          <w:lang w:val="de-DE"/>
        </w:rPr>
      </w:pPr>
      <w:r w:rsidRPr="005E013A">
        <w:rPr>
          <w:rFonts w:ascii="Calibri" w:hAnsi="Calibri" w:cs="Tahoma"/>
          <w:bCs/>
          <w:lang w:val="de-DE"/>
        </w:rPr>
        <w:t>(ekipa)</w:t>
      </w:r>
    </w:p>
    <w:p w14:paraId="08761BFF" w14:textId="77777777" w:rsidR="009C69C4" w:rsidRPr="005E013A" w:rsidRDefault="009C69C4">
      <w:pPr>
        <w:rPr>
          <w:rFonts w:ascii="Calibri" w:hAnsi="Calibri" w:cs="Tahoma"/>
          <w:sz w:val="24"/>
          <w:lang w:val="de-D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2"/>
        <w:gridCol w:w="7666"/>
      </w:tblGrid>
      <w:tr w:rsidR="00DF7EED" w:rsidRPr="005E013A" w14:paraId="05907F50" w14:textId="77777777" w:rsidTr="00503A56">
        <w:trPr>
          <w:trHeight w:val="454"/>
          <w:jc w:val="center"/>
        </w:trPr>
        <w:tc>
          <w:tcPr>
            <w:tcW w:w="8528" w:type="dxa"/>
            <w:gridSpan w:val="2"/>
            <w:vAlign w:val="center"/>
          </w:tcPr>
          <w:p w14:paraId="361CAFC9" w14:textId="77777777" w:rsidR="00DF7EED" w:rsidRPr="0075449F" w:rsidRDefault="0075449F" w:rsidP="00DF7EED">
            <w:pPr>
              <w:jc w:val="center"/>
              <w:rPr>
                <w:rFonts w:ascii="Calibri" w:hAnsi="Calibri" w:cs="Tahoma"/>
                <w:w w:val="150"/>
                <w:sz w:val="36"/>
                <w:szCs w:val="36"/>
                <w:lang w:val="de-DE"/>
              </w:rPr>
            </w:pPr>
            <w:r w:rsidRPr="0075449F">
              <w:rPr>
                <w:rFonts w:ascii="Calibri" w:hAnsi="Calibri" w:cs="Tahoma"/>
                <w:b/>
                <w:bCs/>
                <w:w w:val="150"/>
                <w:sz w:val="36"/>
                <w:szCs w:val="36"/>
                <w:lang w:val="de-DE"/>
              </w:rPr>
              <w:t xml:space="preserve">Ime i prezime </w:t>
            </w:r>
          </w:p>
        </w:tc>
      </w:tr>
      <w:tr w:rsidR="005E013A" w:rsidRPr="00B94C76" w14:paraId="560627FD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1370CE39" w14:textId="77777777" w:rsidR="005E013A" w:rsidRPr="00B94C76" w:rsidRDefault="0075449F" w:rsidP="001218C4">
            <w:pPr>
              <w:pStyle w:val="Naslov4"/>
              <w:jc w:val="right"/>
              <w:rPr>
                <w:rFonts w:ascii="Calibri" w:hAnsi="Calibri" w:cs="Tahoma"/>
                <w:b/>
                <w:sz w:val="48"/>
                <w:szCs w:val="48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</w:rPr>
              <w:t>1.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69A40FFC" w14:textId="066BE136" w:rsidR="005E013A" w:rsidRPr="00B94C76" w:rsidRDefault="005E013A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5E013A" w:rsidRPr="00B94C76" w14:paraId="75989567" w14:textId="77777777" w:rsidTr="00372AC2">
        <w:trPr>
          <w:trHeight w:val="340"/>
          <w:jc w:val="center"/>
        </w:trPr>
        <w:tc>
          <w:tcPr>
            <w:tcW w:w="862" w:type="dxa"/>
            <w:tcBorders>
              <w:bottom w:val="single" w:sz="4" w:space="0" w:color="auto"/>
            </w:tcBorders>
            <w:vAlign w:val="center"/>
          </w:tcPr>
          <w:p w14:paraId="4538EEE6" w14:textId="77777777" w:rsidR="005E013A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2.</w:t>
            </w:r>
          </w:p>
        </w:tc>
        <w:tc>
          <w:tcPr>
            <w:tcW w:w="7666" w:type="dxa"/>
            <w:vAlign w:val="center"/>
          </w:tcPr>
          <w:p w14:paraId="3431CD2A" w14:textId="73AB95A7" w:rsidR="005E013A" w:rsidRPr="00B94C76" w:rsidRDefault="005E013A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5E013A" w:rsidRPr="00B94C76" w14:paraId="59B84262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79A885C1" w14:textId="77777777" w:rsidR="005E013A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3.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51202856" w14:textId="18991AFC" w:rsidR="005E013A" w:rsidRPr="00B94C76" w:rsidRDefault="005E013A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75449F" w:rsidRPr="00B94C76" w14:paraId="0252B5B7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0CD78CF6" w14:textId="77777777" w:rsidR="0075449F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4.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4447674C" w14:textId="44ACFE01" w:rsidR="0075449F" w:rsidRPr="00B94C76" w:rsidRDefault="0075449F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75449F" w:rsidRPr="00B94C76" w14:paraId="77F0E8BC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3A11DE8F" w14:textId="77777777" w:rsidR="0075449F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5.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5A93ECD1" w14:textId="3B9938A4" w:rsidR="0075449F" w:rsidRPr="00B94C76" w:rsidRDefault="0075449F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75449F" w:rsidRPr="00B94C76" w14:paraId="4461D503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701D7A31" w14:textId="77777777" w:rsidR="0075449F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6.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35E59A6B" w14:textId="001EC1FA" w:rsidR="0075449F" w:rsidRPr="00B94C76" w:rsidRDefault="0075449F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75449F" w:rsidRPr="00B94C76" w14:paraId="0177D40C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78359B45" w14:textId="77777777" w:rsidR="0075449F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7.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3B929556" w14:textId="3704317E" w:rsidR="0075449F" w:rsidRPr="00B94C76" w:rsidRDefault="0075449F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75449F" w:rsidRPr="00B94C76" w14:paraId="50620A74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6D0E6EA1" w14:textId="77777777" w:rsidR="0075449F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8.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5DB6FF03" w14:textId="77777777" w:rsidR="0075449F" w:rsidRPr="00B94C76" w:rsidRDefault="0075449F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75449F" w:rsidRPr="00B94C76" w14:paraId="6439C307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5C37E15A" w14:textId="77777777" w:rsidR="0075449F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9.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66CD1209" w14:textId="77777777" w:rsidR="0075449F" w:rsidRPr="00B94C76" w:rsidRDefault="0075449F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75449F" w:rsidRPr="00B94C76" w14:paraId="19AC8D2B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16FBC2A1" w14:textId="77777777" w:rsidR="0075449F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10.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53666138" w14:textId="77777777" w:rsidR="0075449F" w:rsidRPr="00B94C76" w:rsidRDefault="0075449F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75449F" w:rsidRPr="00B94C76" w14:paraId="6A108C2E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0BB06CB6" w14:textId="77777777" w:rsidR="0075449F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11.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0A473D8A" w14:textId="77777777" w:rsidR="0075449F" w:rsidRPr="00B94C76" w:rsidRDefault="0075449F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  <w:tr w:rsidR="0075449F" w:rsidRPr="00B94C76" w14:paraId="28A064E8" w14:textId="77777777" w:rsidTr="00372AC2">
        <w:trPr>
          <w:trHeight w:val="340"/>
          <w:jc w:val="center"/>
        </w:trPr>
        <w:tc>
          <w:tcPr>
            <w:tcW w:w="862" w:type="dxa"/>
            <w:tcBorders>
              <w:right w:val="single" w:sz="4" w:space="0" w:color="auto"/>
            </w:tcBorders>
            <w:vAlign w:val="center"/>
          </w:tcPr>
          <w:p w14:paraId="17DEB1A1" w14:textId="77777777" w:rsidR="0075449F" w:rsidRPr="00B94C76" w:rsidRDefault="0075449F" w:rsidP="001218C4">
            <w:pPr>
              <w:jc w:val="right"/>
              <w:rPr>
                <w:rFonts w:ascii="Calibri" w:hAnsi="Calibri" w:cs="Tahoma"/>
                <w:b/>
                <w:sz w:val="48"/>
                <w:szCs w:val="48"/>
                <w:lang w:val="de-DE"/>
              </w:rPr>
            </w:pPr>
            <w:r w:rsidRPr="00B94C76">
              <w:rPr>
                <w:rFonts w:ascii="Calibri" w:hAnsi="Calibri" w:cs="Tahoma"/>
                <w:b/>
                <w:sz w:val="48"/>
                <w:szCs w:val="48"/>
                <w:lang w:val="de-DE"/>
              </w:rPr>
              <w:t>12.</w:t>
            </w:r>
          </w:p>
        </w:tc>
        <w:tc>
          <w:tcPr>
            <w:tcW w:w="7666" w:type="dxa"/>
            <w:tcBorders>
              <w:left w:val="single" w:sz="4" w:space="0" w:color="auto"/>
            </w:tcBorders>
            <w:vAlign w:val="center"/>
          </w:tcPr>
          <w:p w14:paraId="55513D10" w14:textId="77777777" w:rsidR="0075449F" w:rsidRPr="00B94C76" w:rsidRDefault="0075449F" w:rsidP="005E013A">
            <w:pPr>
              <w:rPr>
                <w:rFonts w:ascii="Calibri" w:hAnsi="Calibri" w:cs="Tahoma"/>
                <w:b/>
                <w:w w:val="150"/>
                <w:sz w:val="48"/>
                <w:szCs w:val="48"/>
                <w:lang w:val="de-DE"/>
              </w:rPr>
            </w:pPr>
          </w:p>
        </w:tc>
      </w:tr>
    </w:tbl>
    <w:p w14:paraId="3A605EC3" w14:textId="77777777" w:rsidR="000006C0" w:rsidRDefault="000006C0">
      <w:pPr>
        <w:rPr>
          <w:rFonts w:ascii="Calibri" w:hAnsi="Calibri" w:cs="Tahoma"/>
          <w:lang w:val="de-DE"/>
        </w:rPr>
      </w:pPr>
    </w:p>
    <w:p w14:paraId="1E202BCB" w14:textId="77777777" w:rsidR="008F3DCB" w:rsidRDefault="008F3DCB">
      <w:pPr>
        <w:rPr>
          <w:rFonts w:ascii="Calibri" w:hAnsi="Calibri" w:cs="Tahoma"/>
          <w:lang w:val="de-DE"/>
        </w:rPr>
      </w:pPr>
      <w:r>
        <w:rPr>
          <w:rFonts w:ascii="Calibri" w:hAnsi="Calibri" w:cs="Tahoma"/>
          <w:lang w:val="de-DE"/>
        </w:rPr>
        <w:t xml:space="preserve">          </w:t>
      </w:r>
      <w:r w:rsidR="0075449F">
        <w:rPr>
          <w:rFonts w:ascii="Calibri" w:hAnsi="Calibri" w:cs="Tahoma"/>
          <w:lang w:val="de-DE"/>
        </w:rPr>
        <w:t xml:space="preserve">Igrači (m/ž) čija imena su navedena u ovoj prijavi, glede zdravstvene sposobnosti, u natjecanju gradske </w:t>
      </w:r>
      <w:r>
        <w:rPr>
          <w:rFonts w:ascii="Calibri" w:hAnsi="Calibri" w:cs="Tahoma"/>
          <w:lang w:val="de-DE"/>
        </w:rPr>
        <w:t xml:space="preserve"> </w:t>
      </w:r>
    </w:p>
    <w:p w14:paraId="533CD320" w14:textId="1EFCB260" w:rsidR="002C0CC1" w:rsidRDefault="008F3DCB">
      <w:pPr>
        <w:rPr>
          <w:rFonts w:ascii="Calibri" w:hAnsi="Calibri" w:cs="Tahoma"/>
          <w:lang w:val="de-DE"/>
        </w:rPr>
      </w:pPr>
      <w:r>
        <w:rPr>
          <w:rFonts w:ascii="Calibri" w:hAnsi="Calibri" w:cs="Tahoma"/>
          <w:lang w:val="de-DE"/>
        </w:rPr>
        <w:t xml:space="preserve">          </w:t>
      </w:r>
      <w:r w:rsidR="00054F00">
        <w:rPr>
          <w:rFonts w:ascii="Calibri" w:hAnsi="Calibri" w:cs="Tahoma"/>
          <w:lang w:val="de-DE"/>
        </w:rPr>
        <w:t>lige 20</w:t>
      </w:r>
      <w:r w:rsidR="00B94C76">
        <w:rPr>
          <w:rFonts w:ascii="Calibri" w:hAnsi="Calibri" w:cs="Tahoma"/>
          <w:lang w:val="de-DE"/>
        </w:rPr>
        <w:t>22</w:t>
      </w:r>
      <w:r w:rsidR="0075449F">
        <w:rPr>
          <w:rFonts w:ascii="Calibri" w:hAnsi="Calibri" w:cs="Tahoma"/>
          <w:lang w:val="de-DE"/>
        </w:rPr>
        <w:t>. nastupaju na osobnu odgovornost.</w:t>
      </w:r>
      <w:r w:rsidR="002C0CC1">
        <w:rPr>
          <w:rFonts w:ascii="Calibri" w:hAnsi="Calibri" w:cs="Tahoma"/>
          <w:lang w:val="de-DE"/>
        </w:rPr>
        <w:br/>
        <w:t xml:space="preserve">          Lista se može dopunjavati. Naknadno prijavljeni igrači imaju pravo nastupa za 24 sata od momenta </w:t>
      </w:r>
    </w:p>
    <w:p w14:paraId="5F7C5E4C" w14:textId="77777777" w:rsidR="0075449F" w:rsidRDefault="002C0CC1">
      <w:pPr>
        <w:rPr>
          <w:rFonts w:ascii="Calibri" w:hAnsi="Calibri" w:cs="Tahoma"/>
          <w:lang w:val="de-DE"/>
        </w:rPr>
      </w:pPr>
      <w:r>
        <w:rPr>
          <w:rFonts w:ascii="Calibri" w:hAnsi="Calibri" w:cs="Tahoma"/>
          <w:lang w:val="de-DE"/>
        </w:rPr>
        <w:t xml:space="preserve">          prijave. </w:t>
      </w:r>
      <w:r w:rsidR="00054F00">
        <w:rPr>
          <w:rFonts w:ascii="Calibri" w:hAnsi="Calibri" w:cs="Tahoma"/>
          <w:lang w:val="de-DE"/>
        </w:rPr>
        <w:t>Svi igrači s liste moraju potpisati privolu</w:t>
      </w:r>
      <w:r w:rsidR="0025161F">
        <w:rPr>
          <w:rFonts w:ascii="Calibri" w:hAnsi="Calibri" w:cs="Tahoma"/>
          <w:lang w:val="de-DE"/>
        </w:rPr>
        <w:t>.</w:t>
      </w:r>
    </w:p>
    <w:p w14:paraId="413A641F" w14:textId="77777777" w:rsidR="00DF7EED" w:rsidRPr="005E013A" w:rsidRDefault="00DF7EED">
      <w:pPr>
        <w:rPr>
          <w:rFonts w:ascii="Calibri" w:hAnsi="Calibri" w:cs="Tahoma"/>
          <w:lang w:val="de-D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840"/>
        <w:gridCol w:w="4689"/>
      </w:tblGrid>
      <w:tr w:rsidR="003A3E86" w:rsidRPr="005E013A" w14:paraId="337AD6D2" w14:textId="77777777" w:rsidTr="003A3E86">
        <w:trPr>
          <w:trHeight w:val="454"/>
          <w:jc w:val="center"/>
        </w:trPr>
        <w:tc>
          <w:tcPr>
            <w:tcW w:w="3840" w:type="dxa"/>
            <w:vMerge w:val="restart"/>
          </w:tcPr>
          <w:p w14:paraId="781FE348" w14:textId="0635D7D2" w:rsidR="003A3E86" w:rsidRPr="005E013A" w:rsidRDefault="003A3E86" w:rsidP="003A3E86">
            <w:pPr>
              <w:jc w:val="center"/>
              <w:rPr>
                <w:rFonts w:ascii="Calibri" w:hAnsi="Calibri" w:cs="Tahoma"/>
                <w:b/>
                <w:sz w:val="22"/>
                <w:szCs w:val="22"/>
                <w:lang w:val="es-ES"/>
              </w:rPr>
            </w:pPr>
            <w:r>
              <w:rPr>
                <w:rFonts w:ascii="Calibri" w:hAnsi="Calibri" w:cs="Tahoma"/>
                <w:b/>
                <w:sz w:val="22"/>
                <w:szCs w:val="22"/>
                <w:lang w:val="es-ES"/>
              </w:rPr>
              <w:t>Mjesto i datum:</w:t>
            </w:r>
          </w:p>
        </w:tc>
        <w:tc>
          <w:tcPr>
            <w:tcW w:w="4689" w:type="dxa"/>
            <w:vAlign w:val="center"/>
          </w:tcPr>
          <w:p w14:paraId="7A5F422E" w14:textId="77777777" w:rsidR="003A3E86" w:rsidRPr="005E013A" w:rsidRDefault="003A3E86" w:rsidP="001218C4">
            <w:pPr>
              <w:jc w:val="center"/>
              <w:rPr>
                <w:rFonts w:ascii="Calibri" w:hAnsi="Calibri" w:cs="Tahoma"/>
                <w:sz w:val="28"/>
                <w:szCs w:val="28"/>
                <w:lang w:val="es-ES"/>
              </w:rPr>
            </w:pPr>
            <w:r w:rsidRPr="005E013A">
              <w:rPr>
                <w:rFonts w:ascii="Calibri" w:hAnsi="Calibri" w:cs="Tahoma"/>
                <w:b/>
                <w:sz w:val="22"/>
                <w:szCs w:val="22"/>
                <w:lang w:val="es-ES"/>
              </w:rPr>
              <w:t>Odgovorna osoba:</w:t>
            </w:r>
          </w:p>
        </w:tc>
      </w:tr>
      <w:tr w:rsidR="003A3E86" w:rsidRPr="005E013A" w14:paraId="12ACFA2A" w14:textId="77777777" w:rsidTr="00451D91">
        <w:trPr>
          <w:trHeight w:val="454"/>
          <w:jc w:val="center"/>
        </w:trPr>
        <w:tc>
          <w:tcPr>
            <w:tcW w:w="3840" w:type="dxa"/>
            <w:vMerge/>
            <w:vAlign w:val="center"/>
          </w:tcPr>
          <w:p w14:paraId="0A9016BA" w14:textId="5B8CD396" w:rsidR="003A3E86" w:rsidRPr="005E013A" w:rsidRDefault="003A3E86" w:rsidP="00491B58">
            <w:pPr>
              <w:rPr>
                <w:rFonts w:ascii="Calibri" w:hAnsi="Calibri" w:cs="Tahoma"/>
                <w:b/>
                <w:sz w:val="22"/>
                <w:szCs w:val="22"/>
                <w:lang w:val="es-ES"/>
              </w:rPr>
            </w:pPr>
          </w:p>
        </w:tc>
        <w:tc>
          <w:tcPr>
            <w:tcW w:w="4689" w:type="dxa"/>
            <w:vAlign w:val="center"/>
          </w:tcPr>
          <w:p w14:paraId="54C48847" w14:textId="77DE58EA" w:rsidR="003A3E86" w:rsidRPr="005E013A" w:rsidRDefault="003A3E86" w:rsidP="001218C4">
            <w:pPr>
              <w:jc w:val="center"/>
              <w:rPr>
                <w:rFonts w:ascii="Calibri" w:hAnsi="Calibri" w:cs="Tahoma"/>
                <w:sz w:val="28"/>
                <w:szCs w:val="28"/>
                <w:lang w:val="es-ES"/>
              </w:rPr>
            </w:pPr>
          </w:p>
        </w:tc>
      </w:tr>
    </w:tbl>
    <w:p w14:paraId="2B65EE76" w14:textId="77777777" w:rsidR="00B94C76" w:rsidRDefault="00B94C76" w:rsidP="009710EB">
      <w:pPr>
        <w:rPr>
          <w:rFonts w:ascii="Calibri" w:hAnsi="Calibri" w:cs="Tahoma"/>
          <w:b/>
          <w:sz w:val="18"/>
          <w:lang w:val="es-ES"/>
        </w:rPr>
      </w:pPr>
    </w:p>
    <w:p w14:paraId="2A58C91D" w14:textId="2924E1C9" w:rsidR="009710EB" w:rsidRPr="005E013A" w:rsidRDefault="009710EB" w:rsidP="009710EB">
      <w:pPr>
        <w:rPr>
          <w:rFonts w:ascii="Calibri" w:hAnsi="Calibri" w:cs="Tahoma"/>
          <w:b/>
          <w:sz w:val="18"/>
          <w:lang w:val="es-ES"/>
        </w:rPr>
      </w:pPr>
      <w:r w:rsidRPr="005E013A">
        <w:rPr>
          <w:rFonts w:ascii="Calibri" w:hAnsi="Calibri" w:cs="Tahoma"/>
          <w:b/>
          <w:sz w:val="18"/>
          <w:lang w:val="es-ES"/>
        </w:rPr>
        <w:t>Obraz</w:t>
      </w:r>
      <w:r>
        <w:rPr>
          <w:rFonts w:ascii="Calibri" w:hAnsi="Calibri" w:cs="Tahoma"/>
          <w:b/>
          <w:sz w:val="18"/>
          <w:lang w:val="es-ES"/>
        </w:rPr>
        <w:t>ac</w:t>
      </w:r>
      <w:r w:rsidRPr="005E013A">
        <w:rPr>
          <w:rFonts w:ascii="Calibri" w:hAnsi="Calibri" w:cs="Tahoma"/>
          <w:b/>
          <w:sz w:val="18"/>
          <w:lang w:val="es-ES"/>
        </w:rPr>
        <w:t xml:space="preserve"> dostaviti: osobno, poštom (Kuglački savez, Kralja </w:t>
      </w:r>
      <w:r>
        <w:rPr>
          <w:rFonts w:ascii="Calibri" w:hAnsi="Calibri" w:cs="Tahoma"/>
          <w:b/>
          <w:sz w:val="18"/>
          <w:lang w:val="es-ES"/>
        </w:rPr>
        <w:t>Petra Svačića 67, SD Jug 2, 31000 Osijek)</w:t>
      </w:r>
      <w:r w:rsidRPr="005E013A">
        <w:rPr>
          <w:rFonts w:ascii="Calibri" w:hAnsi="Calibri" w:cs="Tahoma"/>
          <w:b/>
          <w:sz w:val="18"/>
          <w:lang w:val="es-ES"/>
        </w:rPr>
        <w:t xml:space="preserve"> ili mailom (</w:t>
      </w:r>
      <w:hyperlink r:id="rId4" w:history="1">
        <w:r w:rsidRPr="005E013A">
          <w:rPr>
            <w:rStyle w:val="Hiperveza"/>
            <w:rFonts w:ascii="Calibri" w:hAnsi="Calibri" w:cs="Tahoma"/>
            <w:b/>
            <w:sz w:val="18"/>
            <w:lang w:val="es-ES"/>
          </w:rPr>
          <w:t>miroslav.liovic@kuglacki-savez-os.hr</w:t>
        </w:r>
      </w:hyperlink>
      <w:r>
        <w:rPr>
          <w:rFonts w:ascii="Calibri" w:hAnsi="Calibri" w:cs="Tahoma"/>
          <w:b/>
          <w:sz w:val="18"/>
          <w:lang w:val="es-ES"/>
        </w:rPr>
        <w:t>) do</w:t>
      </w:r>
      <w:r w:rsidR="00054F00">
        <w:rPr>
          <w:rFonts w:ascii="Calibri" w:hAnsi="Calibri" w:cs="Tahoma"/>
          <w:b/>
          <w:sz w:val="18"/>
          <w:lang w:val="es-ES"/>
        </w:rPr>
        <w:t xml:space="preserve"> 0</w:t>
      </w:r>
      <w:r w:rsidR="00AE436C">
        <w:rPr>
          <w:rFonts w:ascii="Calibri" w:hAnsi="Calibri" w:cs="Tahoma"/>
          <w:b/>
          <w:sz w:val="18"/>
          <w:lang w:val="es-ES"/>
        </w:rPr>
        <w:t>4</w:t>
      </w:r>
      <w:r w:rsidR="00054F00">
        <w:rPr>
          <w:rFonts w:ascii="Calibri" w:hAnsi="Calibri" w:cs="Tahoma"/>
          <w:b/>
          <w:sz w:val="18"/>
          <w:lang w:val="es-ES"/>
        </w:rPr>
        <w:t>.04.20</w:t>
      </w:r>
      <w:r w:rsidR="00B94C76">
        <w:rPr>
          <w:rFonts w:ascii="Calibri" w:hAnsi="Calibri" w:cs="Tahoma"/>
          <w:b/>
          <w:sz w:val="18"/>
          <w:lang w:val="es-ES"/>
        </w:rPr>
        <w:t>22</w:t>
      </w:r>
      <w:r w:rsidRPr="005E013A">
        <w:rPr>
          <w:rFonts w:ascii="Calibri" w:hAnsi="Calibri" w:cs="Tahoma"/>
          <w:b/>
          <w:sz w:val="18"/>
          <w:lang w:val="es-ES"/>
        </w:rPr>
        <w:t>.  godine.</w:t>
      </w:r>
      <w:r>
        <w:rPr>
          <w:rFonts w:ascii="Calibri" w:hAnsi="Calibri" w:cs="Tahoma"/>
          <w:b/>
          <w:sz w:val="18"/>
          <w:lang w:val="es-ES"/>
        </w:rPr>
        <w:br/>
      </w:r>
    </w:p>
    <w:p w14:paraId="2B281F53" w14:textId="77777777" w:rsidR="009C69C4" w:rsidRPr="005E013A" w:rsidRDefault="009C69C4" w:rsidP="009710EB">
      <w:pPr>
        <w:rPr>
          <w:lang w:val="es-ES"/>
        </w:rPr>
      </w:pPr>
    </w:p>
    <w:sectPr w:rsidR="009C69C4" w:rsidRPr="005E013A" w:rsidSect="00F92CCF">
      <w:pgSz w:w="11907" w:h="16840" w:code="9"/>
      <w:pgMar w:top="851" w:right="1418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RBookman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30051C"/>
    <w:rsid w:val="000006C0"/>
    <w:rsid w:val="000346DD"/>
    <w:rsid w:val="00054F00"/>
    <w:rsid w:val="001218C4"/>
    <w:rsid w:val="00155F96"/>
    <w:rsid w:val="001A1EE5"/>
    <w:rsid w:val="0025161F"/>
    <w:rsid w:val="00281790"/>
    <w:rsid w:val="00284E2F"/>
    <w:rsid w:val="00290C85"/>
    <w:rsid w:val="002C06D6"/>
    <w:rsid w:val="002C0CC1"/>
    <w:rsid w:val="00300075"/>
    <w:rsid w:val="0030051C"/>
    <w:rsid w:val="00310878"/>
    <w:rsid w:val="003407BC"/>
    <w:rsid w:val="0034285B"/>
    <w:rsid w:val="003437A1"/>
    <w:rsid w:val="00372AC2"/>
    <w:rsid w:val="003A3E86"/>
    <w:rsid w:val="00491B58"/>
    <w:rsid w:val="00503A56"/>
    <w:rsid w:val="005A2225"/>
    <w:rsid w:val="005E013A"/>
    <w:rsid w:val="00620609"/>
    <w:rsid w:val="00661B27"/>
    <w:rsid w:val="00704265"/>
    <w:rsid w:val="00715391"/>
    <w:rsid w:val="0075449F"/>
    <w:rsid w:val="008079FC"/>
    <w:rsid w:val="00887F02"/>
    <w:rsid w:val="008F3DCB"/>
    <w:rsid w:val="00962563"/>
    <w:rsid w:val="009710EB"/>
    <w:rsid w:val="00986563"/>
    <w:rsid w:val="009C69C4"/>
    <w:rsid w:val="00A35B15"/>
    <w:rsid w:val="00A670A5"/>
    <w:rsid w:val="00A7125D"/>
    <w:rsid w:val="00AE436C"/>
    <w:rsid w:val="00B94C76"/>
    <w:rsid w:val="00C05452"/>
    <w:rsid w:val="00C36314"/>
    <w:rsid w:val="00CF0688"/>
    <w:rsid w:val="00DF7EED"/>
    <w:rsid w:val="00E47B77"/>
    <w:rsid w:val="00EC3815"/>
    <w:rsid w:val="00F0746B"/>
    <w:rsid w:val="00F92CCF"/>
    <w:rsid w:val="00FC5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9F20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HRBookmanLight" w:hAnsi="HRBookmanLight"/>
      <w:lang w:val="en-US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8"/>
    </w:rPr>
  </w:style>
  <w:style w:type="paragraph" w:styleId="Naslov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slov3">
    <w:name w:val="heading 3"/>
    <w:basedOn w:val="Normal"/>
    <w:next w:val="Normal"/>
    <w:qFormat/>
    <w:pPr>
      <w:keepNext/>
      <w:outlineLvl w:val="2"/>
    </w:pPr>
    <w:rPr>
      <w:rFonts w:ascii="Comic Sans MS" w:hAnsi="Comic Sans MS"/>
      <w:b/>
      <w:bCs/>
      <w:sz w:val="28"/>
      <w:szCs w:val="28"/>
      <w:lang w:val="de-DE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rFonts w:ascii="Comic Sans MS" w:hAnsi="Comic Sans MS"/>
      <w:sz w:val="28"/>
      <w:szCs w:val="28"/>
      <w:lang w:val="de-D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Pr>
      <w:rFonts w:ascii="Arial" w:hAnsi="Arial" w:cs="Arial"/>
      <w:sz w:val="24"/>
    </w:rPr>
  </w:style>
  <w:style w:type="character" w:styleId="Hiperveza">
    <w:name w:val="Hyperlink"/>
    <w:basedOn w:val="Zadanifontodlomka"/>
    <w:rPr>
      <w:color w:val="0000FF"/>
      <w:u w:val="single"/>
    </w:rPr>
  </w:style>
  <w:style w:type="table" w:styleId="Reetkatablice">
    <w:name w:val="Table Grid"/>
    <w:basedOn w:val="Obinatablica"/>
    <w:rsid w:val="005A222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pPr>
      <w:tabs>
        <w:tab w:val="center" w:pos="4320"/>
        <w:tab w:val="right" w:pos="8640"/>
      </w:tabs>
      <w:overflowPunct/>
      <w:autoSpaceDE/>
      <w:autoSpaceDN/>
      <w:adjustRightInd/>
      <w:textAlignment w:val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iroslav.liovic@kuglacki-savez-os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GL 2022 - Obrazac - lista igrača</Template>
  <TotalTime>10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ODBOR ZA KUGLANJE</vt:lpstr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ODBOR ZA KUGLANJE</dc:title>
  <dc:creator>.</dc:creator>
  <cp:lastModifiedBy>Miroslav Liović</cp:lastModifiedBy>
  <cp:revision>4</cp:revision>
  <cp:lastPrinted>2022-03-10T09:29:00Z</cp:lastPrinted>
  <dcterms:created xsi:type="dcterms:W3CDTF">2019-03-14T15:25:00Z</dcterms:created>
  <dcterms:modified xsi:type="dcterms:W3CDTF">2022-03-10T09:29:00Z</dcterms:modified>
</cp:coreProperties>
</file>